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770"/>
        <w:gridCol w:w="540"/>
        <w:gridCol w:w="4500"/>
        <w:gridCol w:w="450"/>
        <w:gridCol w:w="4850"/>
      </w:tblGrid>
      <w:tr w:rsidR="009808E4" w14:paraId="225A4B8D" w14:textId="77777777" w:rsidTr="001C4FCB">
        <w:trPr>
          <w:trHeight w:val="7648"/>
        </w:trPr>
        <w:tc>
          <w:tcPr>
            <w:tcW w:w="4770" w:type="dxa"/>
          </w:tcPr>
          <w:p w14:paraId="645AF9D5" w14:textId="77777777" w:rsidR="009808E4" w:rsidRPr="00167C25" w:rsidRDefault="005E59B6" w:rsidP="00D71A8B">
            <w:pPr>
              <w:pStyle w:val="Heading1"/>
              <w:rPr>
                <w:color w:val="00BDE1" w:themeColor="accent4"/>
              </w:rPr>
            </w:pPr>
            <w:r w:rsidRPr="00167C25">
              <w:rPr>
                <w:color w:val="00BDE1" w:themeColor="accent4"/>
              </w:rPr>
              <w:t>Everything you Need to know about Vaping</w:t>
            </w:r>
          </w:p>
          <w:p w14:paraId="112F4F47" w14:textId="77777777" w:rsidR="009808E4" w:rsidRDefault="00032CC8" w:rsidP="005E59B6">
            <w:pPr>
              <w:rPr>
                <w:noProof/>
              </w:rPr>
            </w:pPr>
            <w:r>
              <w:rPr>
                <w:noProof/>
              </w:rPr>
              <w:t xml:space="preserve">What is vaping? Vaping refers to process of heating cannabis without burning the product. Heating the product causes the active ingrediants of cannabis to be released in the air as a fine mist of vapor. Vaping is not synonymous with smoking as smoking </w:t>
            </w:r>
            <w:r w:rsidR="00C66D51">
              <w:rPr>
                <w:noProof/>
              </w:rPr>
              <w:t>describes inhaling the smoke of combusted product and is known to contain harmful toxins.</w:t>
            </w:r>
          </w:p>
          <w:p w14:paraId="5F0103AC" w14:textId="77777777" w:rsidR="00032CC8" w:rsidRPr="003B3DDC" w:rsidRDefault="00032CC8" w:rsidP="005E59B6">
            <w:pPr>
              <w:rPr>
                <w:noProof/>
              </w:rPr>
            </w:pPr>
            <w:r>
              <w:rPr>
                <w:noProof/>
              </w:rPr>
              <w:t>There are many tools for vaporizations and even more cannabis products that can be vaporized. In this pamphlet you can find a guide to choosing the right kind of vaporizer for you, how to estimate the appropriate dose for your needs (microdosing), the different products available to vape</w:t>
            </w:r>
            <w:r w:rsidR="00C66D51">
              <w:rPr>
                <w:noProof/>
              </w:rPr>
              <w:t>, and includes the optimal vaping temperature of each product</w:t>
            </w:r>
            <w:r>
              <w:rPr>
                <w:noProof/>
              </w:rPr>
              <w:t xml:space="preserve">. </w:t>
            </w:r>
          </w:p>
        </w:tc>
        <w:tc>
          <w:tcPr>
            <w:tcW w:w="540" w:type="dxa"/>
          </w:tcPr>
          <w:p w14:paraId="44F6D61E" w14:textId="77777777" w:rsidR="009808E4" w:rsidRDefault="009808E4" w:rsidP="002C2634"/>
        </w:tc>
        <w:tc>
          <w:tcPr>
            <w:tcW w:w="4500" w:type="dxa"/>
            <w:vAlign w:val="center"/>
          </w:tcPr>
          <w:p w14:paraId="4C8127AC" w14:textId="77777777" w:rsidR="009808E4" w:rsidRDefault="00053036" w:rsidP="00D71A8B">
            <w:pPr>
              <w:pStyle w:val="Quote"/>
            </w:pPr>
            <w:r>
              <w:t xml:space="preserve">Medical Cannabis is Changing the Face of Clinical Medicine. </w:t>
            </w:r>
          </w:p>
          <w:p w14:paraId="11DBC51C" w14:textId="77777777" w:rsidR="002D57B0" w:rsidRPr="002D57B0" w:rsidRDefault="002D57B0" w:rsidP="002D57B0"/>
          <w:p w14:paraId="37256B8F" w14:textId="77777777" w:rsidR="002D57B0" w:rsidRPr="00053036" w:rsidRDefault="00053036" w:rsidP="00053036">
            <w:pPr>
              <w:jc w:val="center"/>
              <w:rPr>
                <w:b/>
                <w:i/>
                <w:sz w:val="32"/>
                <w:szCs w:val="32"/>
              </w:rPr>
            </w:pPr>
            <w:r w:rsidRPr="00DE5609">
              <w:rPr>
                <w:b/>
                <w:i/>
                <w:color w:val="3B3838" w:themeColor="background2" w:themeShade="40"/>
                <w:sz w:val="32"/>
                <w:szCs w:val="32"/>
              </w:rPr>
              <w:t>We are the Leaders of that Change</w:t>
            </w:r>
          </w:p>
        </w:tc>
        <w:tc>
          <w:tcPr>
            <w:tcW w:w="450" w:type="dxa"/>
          </w:tcPr>
          <w:p w14:paraId="319C231E" w14:textId="77777777" w:rsidR="009808E4" w:rsidRDefault="009808E4" w:rsidP="002C2634"/>
        </w:tc>
        <w:tc>
          <w:tcPr>
            <w:tcW w:w="4850" w:type="dxa"/>
          </w:tcPr>
          <w:p w14:paraId="4DFC0B64" w14:textId="77777777" w:rsidR="009808E4" w:rsidRDefault="0099484B" w:rsidP="0099484B">
            <w:pPr>
              <w:pStyle w:val="Heading1Alt"/>
            </w:pPr>
            <w:r>
              <w:t>ideal Vape Temperatures for cannabinoids</w:t>
            </w:r>
          </w:p>
          <w:p w14:paraId="594DDED5" w14:textId="77777777" w:rsidR="00373A47" w:rsidRPr="00DE5609" w:rsidRDefault="00373A47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>THCA</w:t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140-257˚F</w:t>
            </w:r>
          </w:p>
          <w:p w14:paraId="1B6A739D" w14:textId="77777777" w:rsidR="00373A47" w:rsidRPr="00DE5609" w:rsidRDefault="00373A47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>CBDA</w:t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248</w:t>
            </w:r>
            <w:r w:rsidR="0099484B" w:rsidRPr="00DE5609">
              <w:rPr>
                <w:color w:val="3B3838" w:themeColor="background2" w:themeShade="40"/>
              </w:rPr>
              <w:t>˚F</w:t>
            </w:r>
          </w:p>
          <w:p w14:paraId="5DE20688" w14:textId="77777777" w:rsidR="00373A47" w:rsidRPr="00DE5609" w:rsidRDefault="00373A47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 xml:space="preserve">THC </w:t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315</w:t>
            </w:r>
            <w:r w:rsidR="0099484B" w:rsidRPr="00DE5609">
              <w:rPr>
                <w:color w:val="3B3838" w:themeColor="background2" w:themeShade="40"/>
              </w:rPr>
              <w:t>˚F</w:t>
            </w:r>
          </w:p>
          <w:p w14:paraId="43216799" w14:textId="77777777" w:rsidR="00373A47" w:rsidRPr="00DE5609" w:rsidRDefault="00373A47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>THCV</w:t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428</w:t>
            </w:r>
            <w:r w:rsidR="0099484B" w:rsidRPr="00DE5609">
              <w:rPr>
                <w:color w:val="3B3838" w:themeColor="background2" w:themeShade="40"/>
              </w:rPr>
              <w:t>˚F</w:t>
            </w:r>
          </w:p>
          <w:p w14:paraId="73902A67" w14:textId="77777777" w:rsidR="00373A47" w:rsidRPr="00DE5609" w:rsidRDefault="00373A47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>CBD</w:t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="0099484B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320</w:t>
            </w:r>
            <w:r w:rsidR="0099484B" w:rsidRPr="00DE5609">
              <w:rPr>
                <w:color w:val="3B3838" w:themeColor="background2" w:themeShade="40"/>
              </w:rPr>
              <w:t>-356˚F</w:t>
            </w:r>
          </w:p>
          <w:p w14:paraId="7CB798BE" w14:textId="77777777" w:rsidR="0099484B" w:rsidRPr="00DE5609" w:rsidRDefault="0099484B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>CBDV</w:t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824-905˚F</w:t>
            </w:r>
          </w:p>
          <w:p w14:paraId="2A6B9D72" w14:textId="77777777" w:rsidR="0099484B" w:rsidRPr="00DE5609" w:rsidRDefault="0099484B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>CBC</w:t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428˚F</w:t>
            </w:r>
          </w:p>
          <w:p w14:paraId="7D83F1F5" w14:textId="77777777" w:rsidR="0099484B" w:rsidRPr="00DE5609" w:rsidRDefault="0099484B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>CBG</w:t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445˚F</w:t>
            </w:r>
          </w:p>
          <w:p w14:paraId="49E63226" w14:textId="77777777" w:rsidR="0099484B" w:rsidRPr="00DE5609" w:rsidRDefault="0099484B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>CBNA</w:t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365˚F</w:t>
            </w:r>
          </w:p>
          <w:p w14:paraId="1F1EB63F" w14:textId="77777777" w:rsidR="0099484B" w:rsidRPr="00DE5609" w:rsidRDefault="0099484B" w:rsidP="0099484B">
            <w:pPr>
              <w:jc w:val="both"/>
              <w:rPr>
                <w:color w:val="3B3838" w:themeColor="background2" w:themeShade="40"/>
              </w:rPr>
            </w:pPr>
            <w:r w:rsidRPr="00DE5609">
              <w:rPr>
                <w:color w:val="3B3838" w:themeColor="background2" w:themeShade="40"/>
              </w:rPr>
              <w:t>CBN</w:t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365˚F</w:t>
            </w:r>
          </w:p>
          <w:p w14:paraId="78424B93" w14:textId="77777777" w:rsidR="0099484B" w:rsidRDefault="0099484B" w:rsidP="0099484B">
            <w:pPr>
              <w:jc w:val="both"/>
            </w:pPr>
            <w:r w:rsidRPr="00DE5609">
              <w:rPr>
                <w:color w:val="3B3838" w:themeColor="background2" w:themeShade="40"/>
              </w:rPr>
              <w:t>Delta 8 THC</w:t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="00167C25" w:rsidRPr="00DE5609">
              <w:rPr>
                <w:color w:val="3B3838" w:themeColor="background2" w:themeShade="40"/>
              </w:rPr>
              <w:tab/>
            </w:r>
            <w:r w:rsidRPr="00DE5609">
              <w:rPr>
                <w:color w:val="3B3838" w:themeColor="background2" w:themeShade="40"/>
              </w:rPr>
              <w:t>355˚F</w:t>
            </w:r>
          </w:p>
        </w:tc>
      </w:tr>
      <w:tr w:rsidR="002C2634" w14:paraId="0C163326" w14:textId="77777777" w:rsidTr="0009483E">
        <w:trPr>
          <w:trHeight w:val="3456"/>
        </w:trPr>
        <w:tc>
          <w:tcPr>
            <w:tcW w:w="4770" w:type="dxa"/>
          </w:tcPr>
          <w:p w14:paraId="7D113184" w14:textId="77777777" w:rsidR="002C2634" w:rsidRDefault="005E59B6" w:rsidP="002C263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AE52776" wp14:editId="2427C40B">
                  <wp:simplePos x="0" y="0"/>
                  <wp:positionH relativeFrom="column">
                    <wp:posOffset>-177558</wp:posOffset>
                  </wp:positionH>
                  <wp:positionV relativeFrom="paragraph">
                    <wp:posOffset>388099</wp:posOffset>
                  </wp:positionV>
                  <wp:extent cx="3210426" cy="2026321"/>
                  <wp:effectExtent l="0" t="0" r="3175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D_CLINIC_logo_18040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426" cy="202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" w:type="dxa"/>
          </w:tcPr>
          <w:p w14:paraId="17A5983B" w14:textId="77777777" w:rsidR="002C2634" w:rsidRDefault="002C2634" w:rsidP="002C2634"/>
        </w:tc>
        <w:tc>
          <w:tcPr>
            <w:tcW w:w="4500" w:type="dxa"/>
            <w:vAlign w:val="bottom"/>
          </w:tcPr>
          <w:p w14:paraId="46CDCBE7" w14:textId="77777777" w:rsidR="00F5441F" w:rsidRPr="00F5441F" w:rsidRDefault="00CF0BE8" w:rsidP="00F5441F">
            <w:pPr>
              <w:pStyle w:val="ContactInfo"/>
            </w:pPr>
            <w:r>
              <w:t>822 Boylston st</w:t>
            </w:r>
          </w:p>
          <w:p w14:paraId="601426CC" w14:textId="77777777" w:rsidR="00F5441F" w:rsidRPr="00F5441F" w:rsidRDefault="00CF0BE8" w:rsidP="00F5441F">
            <w:pPr>
              <w:pStyle w:val="ContactInfo"/>
            </w:pPr>
            <w:r>
              <w:t>chestnut hill, ma 02467</w:t>
            </w:r>
          </w:p>
          <w:p w14:paraId="00213DB3" w14:textId="77777777" w:rsidR="00F5441F" w:rsidRPr="00F5441F" w:rsidRDefault="00CF0BE8" w:rsidP="00F5441F">
            <w:pPr>
              <w:pStyle w:val="ContactInfo"/>
            </w:pPr>
            <w:r>
              <w:t>617-500</w:t>
            </w:r>
            <w:r w:rsidR="00297A1C">
              <w:t>-3595</w:t>
            </w:r>
          </w:p>
          <w:p w14:paraId="1648AA7C" w14:textId="77777777" w:rsidR="00F5441F" w:rsidRPr="00F5441F" w:rsidRDefault="00297A1C" w:rsidP="00F5441F">
            <w:pPr>
              <w:pStyle w:val="ContactInfo"/>
            </w:pPr>
            <w:r>
              <w:t>cedclinic.com</w:t>
            </w:r>
          </w:p>
          <w:p w14:paraId="7CC12233" w14:textId="77777777" w:rsidR="002C2634" w:rsidRPr="00F5441F" w:rsidRDefault="00297A1C" w:rsidP="00F5441F">
            <w:pPr>
              <w:pStyle w:val="ContactInfo"/>
            </w:pPr>
            <w:r>
              <w:t>info@cedclinic.com</w:t>
            </w:r>
          </w:p>
        </w:tc>
        <w:tc>
          <w:tcPr>
            <w:tcW w:w="450" w:type="dxa"/>
          </w:tcPr>
          <w:p w14:paraId="1849EDDB" w14:textId="77777777" w:rsidR="002C2634" w:rsidRDefault="002C2634" w:rsidP="002C2634"/>
        </w:tc>
        <w:tc>
          <w:tcPr>
            <w:tcW w:w="4850" w:type="dxa"/>
            <w:vAlign w:val="bottom"/>
          </w:tcPr>
          <w:p w14:paraId="6736A2D4" w14:textId="77777777" w:rsidR="002C2634" w:rsidRDefault="005E59B6" w:rsidP="0009483E">
            <w:pPr>
              <w:spacing w:after="40"/>
              <w:jc w:val="center"/>
              <w:rPr>
                <w:color w:val="FBFBFB" w:themeColor="background1"/>
              </w:rPr>
            </w:pPr>
            <w:r w:rsidRPr="005E59B6">
              <w:rPr>
                <w:color w:val="FBFBFB" w:themeColor="background1"/>
              </w:rPr>
              <w:t>Check out our blog and social media handles for more information on medical cannabis.</w:t>
            </w:r>
          </w:p>
          <w:p w14:paraId="361188AA" w14:textId="77777777" w:rsidR="005E59B6" w:rsidRDefault="00032CC8" w:rsidP="0009483E">
            <w:pPr>
              <w:spacing w:after="40"/>
              <w:jc w:val="center"/>
            </w:pPr>
            <w:r w:rsidRPr="005E59B6">
              <w:rPr>
                <w:noProof/>
                <w:color w:val="FBFBFB" w:themeColor="background1"/>
              </w:rPr>
              <w:drawing>
                <wp:anchor distT="0" distB="0" distL="114300" distR="114300" simplePos="0" relativeHeight="251659264" behindDoc="0" locked="0" layoutInCell="1" allowOverlap="1" wp14:anchorId="24989C3C" wp14:editId="0DAE7328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-8890</wp:posOffset>
                  </wp:positionV>
                  <wp:extent cx="1468755" cy="8096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ed_foundation_logo_215x119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B4BFF1" w14:textId="77777777" w:rsidR="005E59B6" w:rsidRDefault="005E59B6" w:rsidP="0009483E">
            <w:pPr>
              <w:spacing w:after="40"/>
              <w:jc w:val="center"/>
            </w:pPr>
          </w:p>
          <w:p w14:paraId="063466C2" w14:textId="77777777" w:rsidR="005E59B6" w:rsidRDefault="005E59B6" w:rsidP="00032CC8">
            <w:pPr>
              <w:spacing w:after="40"/>
            </w:pPr>
          </w:p>
          <w:p w14:paraId="2356CAAA" w14:textId="77777777" w:rsidR="005E59B6" w:rsidRDefault="005E59B6" w:rsidP="0009483E">
            <w:pPr>
              <w:spacing w:after="40"/>
              <w:jc w:val="center"/>
            </w:pPr>
          </w:p>
          <w:p w14:paraId="53A99959" w14:textId="77777777" w:rsidR="005E59B6" w:rsidRPr="00032CC8" w:rsidRDefault="005E59B6" w:rsidP="0009483E">
            <w:pPr>
              <w:spacing w:after="40"/>
              <w:jc w:val="center"/>
              <w:rPr>
                <w:color w:val="FBFBFB" w:themeColor="background1"/>
              </w:rPr>
            </w:pPr>
            <w:r w:rsidRPr="00032CC8">
              <w:rPr>
                <w:color w:val="FBFBFB" w:themeColor="background1"/>
              </w:rPr>
              <w:t xml:space="preserve">Blog: </w:t>
            </w:r>
            <w:r w:rsidR="00032CC8">
              <w:rPr>
                <w:color w:val="FBFBFB" w:themeColor="background1"/>
              </w:rPr>
              <w:t>cedfoundation.com</w:t>
            </w:r>
          </w:p>
          <w:p w14:paraId="2C6CD103" w14:textId="77777777" w:rsidR="005E59B6" w:rsidRPr="00032CC8" w:rsidRDefault="005E59B6" w:rsidP="00032CC8">
            <w:pPr>
              <w:spacing w:after="40"/>
              <w:jc w:val="center"/>
              <w:rPr>
                <w:color w:val="FBFBFB" w:themeColor="background1"/>
              </w:rPr>
            </w:pPr>
            <w:r w:rsidRPr="00032CC8">
              <w:rPr>
                <w:color w:val="FBFBFB" w:themeColor="background1"/>
              </w:rPr>
              <w:t>Instagram:</w:t>
            </w:r>
            <w:r w:rsidR="00032CC8">
              <w:rPr>
                <w:color w:val="FBFBFB" w:themeColor="background1"/>
              </w:rPr>
              <w:t xml:space="preserve"> </w:t>
            </w:r>
            <w:proofErr w:type="spellStart"/>
            <w:r w:rsidR="00032CC8">
              <w:rPr>
                <w:color w:val="FBFBFB" w:themeColor="background1"/>
              </w:rPr>
              <w:t>drbenjamincaplan</w:t>
            </w:r>
            <w:proofErr w:type="spellEnd"/>
          </w:p>
          <w:p w14:paraId="659B2639" w14:textId="77777777" w:rsidR="00032CC8" w:rsidRDefault="00032CC8" w:rsidP="00032CC8">
            <w:pPr>
              <w:spacing w:after="40"/>
              <w:jc w:val="center"/>
            </w:pPr>
            <w:r w:rsidRPr="00032CC8">
              <w:rPr>
                <w:color w:val="FBFBFB" w:themeColor="background1"/>
              </w:rPr>
              <w:t>Twitter:</w:t>
            </w:r>
            <w:r>
              <w:rPr>
                <w:color w:val="FBFBFB" w:themeColor="background1"/>
              </w:rPr>
              <w:t xml:space="preserve"> @</w:t>
            </w:r>
            <w:proofErr w:type="spellStart"/>
            <w:r>
              <w:rPr>
                <w:color w:val="FBFBFB" w:themeColor="background1"/>
              </w:rPr>
              <w:t>drcaplan</w:t>
            </w:r>
            <w:proofErr w:type="spellEnd"/>
          </w:p>
        </w:tc>
      </w:tr>
    </w:tbl>
    <w:p w14:paraId="4AB4F57F" w14:textId="77777777" w:rsidR="003611B8" w:rsidRDefault="003611B8">
      <w:r>
        <w:br w:type="page"/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770"/>
        <w:gridCol w:w="540"/>
        <w:gridCol w:w="4500"/>
        <w:gridCol w:w="450"/>
        <w:gridCol w:w="4850"/>
      </w:tblGrid>
      <w:tr w:rsidR="00B8476B" w14:paraId="09A4762D" w14:textId="77777777" w:rsidTr="00B340B6">
        <w:trPr>
          <w:trHeight w:val="11113"/>
        </w:trPr>
        <w:tc>
          <w:tcPr>
            <w:tcW w:w="4770" w:type="dxa"/>
          </w:tcPr>
          <w:p w14:paraId="1B3AE7EC" w14:textId="77777777" w:rsidR="00B8476B" w:rsidRPr="003B3DDC" w:rsidRDefault="00032CC8" w:rsidP="00F5441F">
            <w:pPr>
              <w:pStyle w:val="Heading1"/>
            </w:pPr>
            <w:bookmarkStart w:id="0" w:name="_Hlk514702240"/>
            <w:r>
              <w:lastRenderedPageBreak/>
              <w:t>Tools for vaping</w:t>
            </w:r>
          </w:p>
          <w:bookmarkEnd w:id="0"/>
          <w:p w14:paraId="3DE019F5" w14:textId="77777777" w:rsidR="00537DB2" w:rsidRPr="008C6024" w:rsidRDefault="00537DB2" w:rsidP="008C6024">
            <w:pPr>
              <w:spacing w:after="240" w:line="240" w:lineRule="auto"/>
              <w:contextualSpacing/>
              <w:rPr>
                <w:b/>
                <w:noProof/>
              </w:rPr>
            </w:pPr>
            <w:r w:rsidRPr="008C6024">
              <w:rPr>
                <w:b/>
                <w:noProof/>
              </w:rPr>
              <w:t>Desktop Vaporizers</w:t>
            </w:r>
          </w:p>
          <w:p w14:paraId="5950A1F2" w14:textId="77777777" w:rsidR="008C6024" w:rsidRDefault="00537DB2" w:rsidP="008C6024">
            <w:pPr>
              <w:spacing w:after="240" w:line="240" w:lineRule="auto"/>
              <w:contextualSpacing/>
              <w:rPr>
                <w:noProof/>
              </w:rPr>
            </w:pPr>
            <w:r>
              <w:rPr>
                <w:noProof/>
              </w:rPr>
              <w:t>These styles of vaporizers are stationary and require access to an outlet.</w:t>
            </w:r>
          </w:p>
          <w:p w14:paraId="0561A7DF" w14:textId="77777777" w:rsidR="008C6024" w:rsidRDefault="008C6024" w:rsidP="008C6024">
            <w:pPr>
              <w:spacing w:after="240" w:line="240" w:lineRule="auto"/>
              <w:contextualSpacing/>
              <w:rPr>
                <w:noProof/>
              </w:rPr>
            </w:pPr>
          </w:p>
          <w:p w14:paraId="0E71B928" w14:textId="77777777" w:rsidR="00537DB2" w:rsidRDefault="00537DB2" w:rsidP="008C6024">
            <w:pPr>
              <w:spacing w:after="240" w:line="240" w:lineRule="auto"/>
              <w:contextualSpacing/>
              <w:rPr>
                <w:noProof/>
              </w:rPr>
            </w:pPr>
            <w:r w:rsidRPr="008C6024">
              <w:rPr>
                <w:i/>
                <w:noProof/>
              </w:rPr>
              <w:t>Balloon Bag</w:t>
            </w:r>
            <w:r>
              <w:rPr>
                <w:noProof/>
              </w:rPr>
              <w:t xml:space="preserve"> models are characterized by a fan blowing convection heated vapor up into a ballon that is then removed for inhalation. </w:t>
            </w:r>
            <w:r w:rsidRPr="008C6024">
              <w:rPr>
                <w:i/>
                <w:noProof/>
              </w:rPr>
              <w:t>Whip-Style</w:t>
            </w:r>
            <w:r>
              <w:rPr>
                <w:noProof/>
              </w:rPr>
              <w:t xml:space="preserve"> models feature a glass mouthpiece and medical grade tubing for direct inhalation of the product.</w:t>
            </w:r>
          </w:p>
          <w:p w14:paraId="3BD8EE47" w14:textId="77777777" w:rsidR="008C6024" w:rsidRDefault="008C6024" w:rsidP="008C6024">
            <w:pPr>
              <w:spacing w:after="240" w:line="240" w:lineRule="auto"/>
              <w:contextualSpacing/>
              <w:rPr>
                <w:noProof/>
              </w:rPr>
            </w:pPr>
          </w:p>
          <w:p w14:paraId="0C39DCDB" w14:textId="77777777" w:rsidR="00537DB2" w:rsidRPr="008C6024" w:rsidRDefault="00537DB2" w:rsidP="008C6024">
            <w:pPr>
              <w:spacing w:line="240" w:lineRule="auto"/>
              <w:contextualSpacing/>
              <w:rPr>
                <w:b/>
                <w:noProof/>
              </w:rPr>
            </w:pPr>
            <w:r w:rsidRPr="008C6024">
              <w:rPr>
                <w:b/>
                <w:noProof/>
              </w:rPr>
              <w:t>Portable Vaporizers</w:t>
            </w:r>
          </w:p>
          <w:p w14:paraId="22DA86D7" w14:textId="77777777" w:rsidR="00537DB2" w:rsidRDefault="00537DB2" w:rsidP="008C6024">
            <w:pPr>
              <w:spacing w:after="240" w:line="240" w:lineRule="auto"/>
              <w:contextualSpacing/>
              <w:rPr>
                <w:noProof/>
              </w:rPr>
            </w:pPr>
            <w:r>
              <w:rPr>
                <w:noProof/>
              </w:rPr>
              <w:t>These styles of vaporizers are portable an</w:t>
            </w:r>
            <w:r w:rsidR="008C6024">
              <w:rPr>
                <w:noProof/>
              </w:rPr>
              <w:t>d the vapor is self drawn</w:t>
            </w:r>
            <w:r>
              <w:rPr>
                <w:noProof/>
              </w:rPr>
              <w:t>.</w:t>
            </w:r>
          </w:p>
          <w:p w14:paraId="3473B24F" w14:textId="77777777" w:rsidR="008C6024" w:rsidRDefault="008C6024" w:rsidP="008C6024">
            <w:pPr>
              <w:spacing w:after="240" w:line="240" w:lineRule="auto"/>
              <w:contextualSpacing/>
              <w:rPr>
                <w:noProof/>
              </w:rPr>
            </w:pPr>
          </w:p>
          <w:p w14:paraId="558C501F" w14:textId="77777777" w:rsidR="008C6024" w:rsidRDefault="00537DB2" w:rsidP="008C6024">
            <w:pPr>
              <w:spacing w:line="240" w:lineRule="auto"/>
              <w:contextualSpacing/>
              <w:rPr>
                <w:noProof/>
              </w:rPr>
            </w:pPr>
            <w:r w:rsidRPr="008C6024">
              <w:rPr>
                <w:i/>
                <w:noProof/>
              </w:rPr>
              <w:t>Variable Ovens</w:t>
            </w:r>
            <w:r>
              <w:rPr>
                <w:noProof/>
              </w:rPr>
              <w:t xml:space="preserve"> are enjoyed by those looking to vaporize flower product and concentrates on the go. </w:t>
            </w:r>
          </w:p>
          <w:p w14:paraId="02EAA3C9" w14:textId="77777777" w:rsidR="008C6024" w:rsidRDefault="00537DB2" w:rsidP="008C6024">
            <w:pPr>
              <w:spacing w:line="240" w:lineRule="auto"/>
              <w:contextualSpacing/>
              <w:rPr>
                <w:noProof/>
              </w:rPr>
            </w:pPr>
            <w:r w:rsidRPr="008C6024">
              <w:rPr>
                <w:i/>
                <w:noProof/>
              </w:rPr>
              <w:t>Pens</w:t>
            </w:r>
            <w:r>
              <w:rPr>
                <w:noProof/>
              </w:rPr>
              <w:t xml:space="preserve"> are frequently prefilled for a travelers convenience. </w:t>
            </w:r>
          </w:p>
          <w:p w14:paraId="7E9A066B" w14:textId="77777777" w:rsidR="008C6024" w:rsidRDefault="008C6024" w:rsidP="008C6024">
            <w:pPr>
              <w:spacing w:line="240" w:lineRule="auto"/>
              <w:contextualSpacing/>
              <w:rPr>
                <w:noProof/>
              </w:rPr>
            </w:pPr>
          </w:p>
          <w:p w14:paraId="75F5441C" w14:textId="77777777" w:rsidR="00B8476B" w:rsidRPr="003B3DDC" w:rsidRDefault="00053036" w:rsidP="008C6024">
            <w:pPr>
              <w:spacing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8847256" wp14:editId="0C233EE9">
                  <wp:simplePos x="0" y="0"/>
                  <wp:positionH relativeFrom="column">
                    <wp:posOffset>-103434</wp:posOffset>
                  </wp:positionH>
                  <wp:positionV relativeFrom="paragraph">
                    <wp:posOffset>347486</wp:posOffset>
                  </wp:positionV>
                  <wp:extent cx="3143893" cy="2882133"/>
                  <wp:effectExtent l="0" t="0" r="5715" b="127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ED - Tools of Vaping Cheat Sheet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893" cy="288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D51">
              <w:rPr>
                <w:noProof/>
              </w:rPr>
              <w:t>Featured below is a table describing the benefits and limitations of various vaporizers</w:t>
            </w:r>
            <w:r w:rsidR="00537DB2">
              <w:rPr>
                <w:noProof/>
              </w:rPr>
              <w:t xml:space="preserve">. </w:t>
            </w:r>
          </w:p>
        </w:tc>
        <w:tc>
          <w:tcPr>
            <w:tcW w:w="540" w:type="dxa"/>
          </w:tcPr>
          <w:p w14:paraId="5D42E613" w14:textId="77777777" w:rsidR="00B8476B" w:rsidRDefault="00B8476B" w:rsidP="000871A1"/>
        </w:tc>
        <w:tc>
          <w:tcPr>
            <w:tcW w:w="4500" w:type="dxa"/>
          </w:tcPr>
          <w:p w14:paraId="6A814323" w14:textId="77777777" w:rsidR="00B8476B" w:rsidRPr="00F5441F" w:rsidRDefault="00032CC8" w:rsidP="00F5441F">
            <w:pPr>
              <w:pStyle w:val="Heading1Alt"/>
            </w:pPr>
            <w:r>
              <w:t>cannabis products</w:t>
            </w:r>
          </w:p>
          <w:p w14:paraId="7BF9868E" w14:textId="77777777" w:rsidR="00B8476B" w:rsidRDefault="001F577C" w:rsidP="001F577C">
            <w:pPr>
              <w:pStyle w:val="NormalonDarkBackground"/>
              <w:rPr>
                <w:rFonts w:cstheme="minorBidi"/>
                <w:b/>
                <w:color w:val="30947D" w:themeColor="text2"/>
                <w:szCs w:val="21"/>
              </w:rPr>
            </w:pPr>
            <w:r w:rsidRPr="00167C25">
              <w:rPr>
                <w:rFonts w:cstheme="minorBidi"/>
                <w:b/>
                <w:color w:val="30947D" w:themeColor="text2"/>
                <w:szCs w:val="21"/>
              </w:rPr>
              <w:t xml:space="preserve">Flower </w:t>
            </w:r>
          </w:p>
          <w:p w14:paraId="2EABE48E" w14:textId="77777777" w:rsidR="00167C25" w:rsidRPr="00167C25" w:rsidRDefault="00167C25" w:rsidP="001F577C">
            <w:pPr>
              <w:pStyle w:val="NormalonDarkBackground"/>
              <w:rPr>
                <w:rFonts w:cstheme="minorBidi"/>
                <w:color w:val="30947D" w:themeColor="text2"/>
                <w:szCs w:val="21"/>
              </w:rPr>
            </w:pPr>
            <w:r w:rsidRPr="00167C25">
              <w:rPr>
                <w:rFonts w:cstheme="minorBidi"/>
                <w:color w:val="30947D" w:themeColor="text2"/>
                <w:szCs w:val="21"/>
              </w:rPr>
              <w:t>Flower</w:t>
            </w:r>
            <w:r>
              <w:rPr>
                <w:rFonts w:cstheme="minorBidi"/>
                <w:color w:val="30947D" w:themeColor="text2"/>
                <w:szCs w:val="21"/>
              </w:rPr>
              <w:t xml:space="preserve"> refers to the whole plant material that is sold as dried buds. Flower product still contains all of the cannabinoids, terpenes, and flavonoids of the plant. </w:t>
            </w:r>
          </w:p>
          <w:p w14:paraId="136BF5E1" w14:textId="77777777" w:rsidR="001F577C" w:rsidRPr="00167C25" w:rsidRDefault="001F577C" w:rsidP="001F577C">
            <w:pPr>
              <w:pStyle w:val="NormalonDarkBackground"/>
              <w:rPr>
                <w:b/>
                <w:color w:val="30947D" w:themeColor="text2"/>
              </w:rPr>
            </w:pPr>
            <w:r w:rsidRPr="00167C25">
              <w:rPr>
                <w:b/>
                <w:color w:val="30947D" w:themeColor="text2"/>
              </w:rPr>
              <w:t>Concentrates</w:t>
            </w:r>
          </w:p>
          <w:p w14:paraId="2FC4677F" w14:textId="77777777" w:rsidR="00167C25" w:rsidRDefault="001F577C" w:rsidP="001F577C">
            <w:pPr>
              <w:pStyle w:val="NormalonDarkBackground"/>
              <w:rPr>
                <w:color w:val="30947D" w:themeColor="text2"/>
              </w:rPr>
            </w:pPr>
            <w:r w:rsidRPr="00167C25">
              <w:rPr>
                <w:i/>
                <w:color w:val="30947D" w:themeColor="text2"/>
              </w:rPr>
              <w:t>Crumble</w:t>
            </w:r>
            <w:r w:rsidRPr="00167C25">
              <w:rPr>
                <w:color w:val="30947D" w:themeColor="text2"/>
              </w:rPr>
              <w:t xml:space="preserve"> is dried oil with a honey comb like texture.</w:t>
            </w:r>
          </w:p>
          <w:p w14:paraId="1CC333CD" w14:textId="77777777" w:rsidR="001F577C" w:rsidRPr="00167C25" w:rsidRDefault="001F577C" w:rsidP="001F577C">
            <w:pPr>
              <w:pStyle w:val="NormalonDarkBackground"/>
              <w:rPr>
                <w:color w:val="30947D" w:themeColor="text2"/>
              </w:rPr>
            </w:pPr>
            <w:r w:rsidRPr="00167C25">
              <w:rPr>
                <w:i/>
                <w:color w:val="30947D" w:themeColor="text2"/>
              </w:rPr>
              <w:t>Badder/Budder</w:t>
            </w:r>
            <w:r w:rsidRPr="00167C25">
              <w:rPr>
                <w:color w:val="30947D" w:themeColor="text2"/>
              </w:rPr>
              <w:t xml:space="preserve"> refers to concentrate that has been whipped under heat. It’s similar to cake batter in texture. </w:t>
            </w:r>
          </w:p>
          <w:p w14:paraId="07A70FF3" w14:textId="77777777" w:rsidR="001F577C" w:rsidRPr="00167C25" w:rsidRDefault="001F577C" w:rsidP="001F577C">
            <w:pPr>
              <w:pStyle w:val="NormalonDarkBackground"/>
              <w:rPr>
                <w:color w:val="30947D" w:themeColor="text2"/>
              </w:rPr>
            </w:pPr>
            <w:r w:rsidRPr="00167C25">
              <w:rPr>
                <w:i/>
                <w:color w:val="30947D" w:themeColor="text2"/>
              </w:rPr>
              <w:t>Shatter</w:t>
            </w:r>
            <w:r w:rsidRPr="00167C25">
              <w:rPr>
                <w:color w:val="30947D" w:themeColor="text2"/>
              </w:rPr>
              <w:t xml:space="preserve"> is made with a solvent, transluscent and brittle in texture. </w:t>
            </w:r>
          </w:p>
          <w:p w14:paraId="2F1B93E7" w14:textId="77777777" w:rsidR="001F577C" w:rsidRPr="00167C25" w:rsidRDefault="001F577C" w:rsidP="001F577C">
            <w:pPr>
              <w:pStyle w:val="NormalonDarkBackground"/>
              <w:rPr>
                <w:color w:val="30947D" w:themeColor="text2"/>
              </w:rPr>
            </w:pPr>
            <w:r w:rsidRPr="00167C25">
              <w:rPr>
                <w:i/>
                <w:color w:val="30947D" w:themeColor="text2"/>
              </w:rPr>
              <w:t>Distillate (Oil)</w:t>
            </w:r>
            <w:r w:rsidRPr="00167C25">
              <w:rPr>
                <w:color w:val="30947D" w:themeColor="text2"/>
              </w:rPr>
              <w:t xml:space="preserve"> is the base of most edibles and cartidges. </w:t>
            </w:r>
            <w:r w:rsidR="00373A47" w:rsidRPr="00167C25">
              <w:rPr>
                <w:color w:val="30947D" w:themeColor="text2"/>
              </w:rPr>
              <w:t xml:space="preserve">Odorless and tasteless. </w:t>
            </w:r>
          </w:p>
          <w:p w14:paraId="5005C85A" w14:textId="77777777" w:rsidR="001F577C" w:rsidRPr="00167C25" w:rsidRDefault="001F577C" w:rsidP="001F577C">
            <w:pPr>
              <w:pStyle w:val="NormalonDarkBackground"/>
              <w:rPr>
                <w:color w:val="30947D" w:themeColor="text2"/>
              </w:rPr>
            </w:pPr>
            <w:r w:rsidRPr="00167C25">
              <w:rPr>
                <w:i/>
                <w:color w:val="30947D" w:themeColor="text2"/>
              </w:rPr>
              <w:t>Crystalline</w:t>
            </w:r>
            <w:r w:rsidR="00373A47" w:rsidRPr="00167C25">
              <w:rPr>
                <w:color w:val="30947D" w:themeColor="text2"/>
              </w:rPr>
              <w:t xml:space="preserve"> is isolated cannabinoids in their naturally occuring crystal structure. </w:t>
            </w:r>
          </w:p>
          <w:p w14:paraId="08E410D2" w14:textId="77777777" w:rsidR="001F577C" w:rsidRPr="00167C25" w:rsidRDefault="001F577C" w:rsidP="001F577C">
            <w:pPr>
              <w:pStyle w:val="NormalonDarkBackground"/>
              <w:rPr>
                <w:color w:val="30947D" w:themeColor="text2"/>
              </w:rPr>
            </w:pPr>
            <w:r w:rsidRPr="00167C25">
              <w:rPr>
                <w:i/>
                <w:color w:val="30947D" w:themeColor="text2"/>
              </w:rPr>
              <w:t>Dry Sift (Kief)</w:t>
            </w:r>
            <w:r w:rsidRPr="00167C25">
              <w:rPr>
                <w:color w:val="30947D" w:themeColor="text2"/>
              </w:rPr>
              <w:t xml:space="preserve"> </w:t>
            </w:r>
            <w:r w:rsidR="00373A47" w:rsidRPr="00167C25">
              <w:rPr>
                <w:color w:val="30947D" w:themeColor="text2"/>
              </w:rPr>
              <w:t xml:space="preserve">is finely milled cannabis with complete trichrome glands. </w:t>
            </w:r>
          </w:p>
          <w:p w14:paraId="3065FFE3" w14:textId="77777777" w:rsidR="001F577C" w:rsidRPr="00167C25" w:rsidRDefault="001F577C" w:rsidP="001F577C">
            <w:pPr>
              <w:pStyle w:val="NormalonDarkBackground"/>
              <w:rPr>
                <w:color w:val="30947D" w:themeColor="text2"/>
              </w:rPr>
            </w:pPr>
            <w:r w:rsidRPr="00167C25">
              <w:rPr>
                <w:i/>
                <w:color w:val="30947D" w:themeColor="text2"/>
              </w:rPr>
              <w:t>Rosin</w:t>
            </w:r>
            <w:r w:rsidR="00373A47" w:rsidRPr="00167C25">
              <w:rPr>
                <w:color w:val="30947D" w:themeColor="text2"/>
              </w:rPr>
              <w:t xml:space="preserve"> refers to to end product of cannabis that has been pressurized under heat.</w:t>
            </w:r>
          </w:p>
          <w:p w14:paraId="541678C3" w14:textId="77777777" w:rsidR="001F577C" w:rsidRPr="00F5441F" w:rsidRDefault="001F577C" w:rsidP="001F577C">
            <w:pPr>
              <w:pStyle w:val="NormalonDarkBackground"/>
            </w:pPr>
            <w:r w:rsidRPr="00167C25">
              <w:rPr>
                <w:i/>
                <w:color w:val="30947D" w:themeColor="text2"/>
              </w:rPr>
              <w:t>Bubble Hash</w:t>
            </w:r>
            <w:r w:rsidR="00373A47" w:rsidRPr="00167C25">
              <w:rPr>
                <w:color w:val="30947D" w:themeColor="text2"/>
              </w:rPr>
              <w:t xml:space="preserve"> is formed by milling flower product through water, ice, and mesh to create a paste. </w:t>
            </w:r>
          </w:p>
        </w:tc>
        <w:tc>
          <w:tcPr>
            <w:tcW w:w="450" w:type="dxa"/>
          </w:tcPr>
          <w:p w14:paraId="7D23ADBF" w14:textId="77777777" w:rsidR="00373A47" w:rsidRDefault="00373A47" w:rsidP="000871A1"/>
          <w:p w14:paraId="5CCD8194" w14:textId="77777777" w:rsidR="00373A47" w:rsidRPr="00373A47" w:rsidRDefault="00373A47" w:rsidP="00373A47"/>
          <w:p w14:paraId="52F0FB15" w14:textId="77777777" w:rsidR="00373A47" w:rsidRPr="00373A47" w:rsidRDefault="00373A47" w:rsidP="00373A47"/>
          <w:p w14:paraId="01DD3930" w14:textId="77777777" w:rsidR="00373A47" w:rsidRDefault="00373A47" w:rsidP="00373A47"/>
          <w:p w14:paraId="1EE790C6" w14:textId="77777777" w:rsidR="00B8476B" w:rsidRPr="00373A47" w:rsidRDefault="00B8476B" w:rsidP="00373A47"/>
        </w:tc>
        <w:tc>
          <w:tcPr>
            <w:tcW w:w="4850" w:type="dxa"/>
            <w:tcBorders>
              <w:bottom w:val="nil"/>
            </w:tcBorders>
          </w:tcPr>
          <w:p w14:paraId="34A9C776" w14:textId="77777777" w:rsidR="00B8476B" w:rsidRPr="00F5441F" w:rsidRDefault="0028036B" w:rsidP="00B8476B">
            <w:pPr>
              <w:pStyle w:val="Heading1SpaceAbove"/>
            </w:pPr>
            <w:r>
              <w:t>M</w:t>
            </w:r>
            <w:r w:rsidR="00032CC8">
              <w:t>icrodosing</w:t>
            </w:r>
          </w:p>
          <w:p w14:paraId="7055C7F1" w14:textId="77777777" w:rsidR="002D57B0" w:rsidRDefault="008D4EDA" w:rsidP="008D4EDA">
            <w:proofErr w:type="spellStart"/>
            <w:r>
              <w:t>Microdosing</w:t>
            </w:r>
            <w:proofErr w:type="spellEnd"/>
            <w:r>
              <w:t xml:space="preserve"> refers to the practice of </w:t>
            </w:r>
            <w:r w:rsidR="002D57B0">
              <w:t xml:space="preserve">consuming small amounts of cannabis in order to maximize the benefits while avoiding psychoactive effects that hinder everyday tasks. Consuming a large dose of cannabis can actually diminish the medical benefits it provides. </w:t>
            </w:r>
            <w:proofErr w:type="spellStart"/>
            <w:r w:rsidR="002D57B0">
              <w:t>Microdosing</w:t>
            </w:r>
            <w:proofErr w:type="spellEnd"/>
            <w:r w:rsidR="002D57B0">
              <w:t xml:space="preserve"> is especially popular among those suffering from depression, anxiety, stress, and pain as it is particularly helpful when attempting to focus or fall asleep. </w:t>
            </w:r>
          </w:p>
          <w:p w14:paraId="25E44CBB" w14:textId="77777777" w:rsidR="00B8476B" w:rsidRDefault="002D57B0" w:rsidP="008D4EDA">
            <w:r>
              <w:t xml:space="preserve">There is no definite </w:t>
            </w:r>
            <w:r w:rsidR="009A3B3D">
              <w:t>dosage chart</w:t>
            </w:r>
            <w:r>
              <w:t xml:space="preserve"> to follow for </w:t>
            </w:r>
            <w:proofErr w:type="spellStart"/>
            <w:r>
              <w:t>microdosing</w:t>
            </w:r>
            <w:proofErr w:type="spellEnd"/>
            <w:r>
              <w:t xml:space="preserve"> cannabis </w:t>
            </w:r>
            <w:r w:rsidR="009A3B3D">
              <w:t xml:space="preserve">due to the various chemical compositions and people processing those chemicals at different rates. It is commonly recommended that </w:t>
            </w:r>
            <w:r w:rsidR="0028036B">
              <w:t xml:space="preserve">when attempting to </w:t>
            </w:r>
            <w:proofErr w:type="spellStart"/>
            <w:r w:rsidR="0028036B">
              <w:t>microdose</w:t>
            </w:r>
            <w:proofErr w:type="spellEnd"/>
            <w:r w:rsidR="0028036B">
              <w:t xml:space="preserve"> while vaping you take a singular puff, wait 5-10 minutes, and only repeat if necessary. </w:t>
            </w:r>
          </w:p>
          <w:p w14:paraId="4260763A" w14:textId="77777777" w:rsidR="0028036B" w:rsidRDefault="0028036B" w:rsidP="008D4EDA">
            <w:r>
              <w:t xml:space="preserve">Maintaining a low tolerance for cannabinoids will improve the medical effects and decrease the amount consumed. If you notice yourself consuming a large amount of product and not gaining the same benefit you used to try abstaining from use for 48 hours and then slowly reintroduce the product. </w:t>
            </w:r>
          </w:p>
        </w:tc>
        <w:bookmarkStart w:id="1" w:name="_GoBack"/>
        <w:bookmarkEnd w:id="1"/>
      </w:tr>
    </w:tbl>
    <w:p w14:paraId="05564D6E" w14:textId="77777777" w:rsidR="0043117B" w:rsidRPr="00B74BA4" w:rsidRDefault="00093D85" w:rsidP="003B3DDC"/>
    <w:sectPr w:rsidR="0043117B" w:rsidRPr="00B74BA4" w:rsidSect="002C2634">
      <w:headerReference w:type="default" r:id="rId14"/>
      <w:headerReference w:type="first" r:id="rId15"/>
      <w:pgSz w:w="15840" w:h="12240" w:orient="landscape" w:code="1"/>
      <w:pgMar w:top="360" w:right="360" w:bottom="360" w:left="36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B7698" w14:textId="77777777" w:rsidR="00093D85" w:rsidRDefault="00093D85" w:rsidP="00EE0D42">
      <w:pPr>
        <w:spacing w:after="0" w:line="240" w:lineRule="auto"/>
      </w:pPr>
      <w:r>
        <w:separator/>
      </w:r>
    </w:p>
  </w:endnote>
  <w:endnote w:type="continuationSeparator" w:id="0">
    <w:p w14:paraId="450FDF1D" w14:textId="77777777" w:rsidR="00093D85" w:rsidRDefault="00093D85" w:rsidP="00E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FBDB0" w14:textId="77777777" w:rsidR="00093D85" w:rsidRDefault="00093D85" w:rsidP="00EE0D42">
      <w:pPr>
        <w:spacing w:after="0" w:line="240" w:lineRule="auto"/>
      </w:pPr>
      <w:r>
        <w:separator/>
      </w:r>
    </w:p>
  </w:footnote>
  <w:footnote w:type="continuationSeparator" w:id="0">
    <w:p w14:paraId="3F52C64C" w14:textId="77777777" w:rsidR="00093D85" w:rsidRDefault="00093D85" w:rsidP="00EE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8C6E8" w14:textId="77777777" w:rsidR="003B3DDC" w:rsidRDefault="003B3DD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5218F8A" wp14:editId="1479100B">
              <wp:simplePos x="0" y="0"/>
              <wp:positionH relativeFrom="page">
                <wp:posOffset>3646311</wp:posOffset>
              </wp:positionH>
              <wp:positionV relativeFrom="page">
                <wp:posOffset>248356</wp:posOffset>
              </wp:positionV>
              <wp:extent cx="6191778" cy="7287189"/>
              <wp:effectExtent l="0" t="0" r="6350" b="3175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778" cy="7287189"/>
                        <a:chOff x="3135721" y="10886"/>
                        <a:chExt cx="6476365" cy="7287189"/>
                      </a:xfrm>
                    </wpg:grpSpPr>
                    <wps:wsp>
                      <wps:cNvPr id="219" name="Rectangle 40">
                        <a:extLst/>
                      </wps:cNvPr>
                      <wps:cNvSpPr/>
                      <wps:spPr>
                        <a:xfrm>
                          <a:off x="6411686" y="10886"/>
                          <a:ext cx="3200400" cy="11506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Freeform: Shape 28">
                        <a:extLst/>
                      </wps:cNvPr>
                      <wps:cNvSpPr/>
                      <wps:spPr>
                        <a:xfrm rot="5400000">
                          <a:off x="3517215" y="4483735"/>
                          <a:ext cx="2432846" cy="3195834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 40">
                        <a:extLst/>
                      </wps:cNvPr>
                      <wps:cNvSpPr/>
                      <wps:spPr>
                        <a:xfrm>
                          <a:off x="6407390" y="6660443"/>
                          <a:ext cx="3200400" cy="62829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539617" id="Group 22" o:spid="_x0000_s1026" style="position:absolute;margin-left:287.1pt;margin-top:19.55pt;width:487.55pt;height:573.8pt;z-index:251664384;mso-position-horizontal-relative:page;mso-position-vertical-relative:page" coordorigin="31357,108" coordsize="64763,72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">
              <v:rect id="Rectangle 40" o:spid="_x0000_s1027" style="position:absolute;left:64116;top:108;width:32004;height:115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" fillcolor="#30947d [3215]" stroked="f" strokeweight="1pt"/>
              <v:shape id="Freeform: Shape 28" o:spid="_x0000_s1028" style="position:absolute;left:35172;top:44837;width:24328;height:31958;rotation:90;visibility:visible;mso-wrap-style:square;v-text-anchor:middle" coordsize="3120391,3199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" path="m3120391,1599883l2467292,3199765,,3199765r,-635l1854517,3199130,2507616,1599248,1854777,r612516,l3120391,1599883xe" fillcolor="#00d10f [3205]" stroked="f" strokeweight="1pt">
                <v:fill opacity="46003f"/>
                <v:stroke joinstyle="miter"/>
                <v:path arrowok="t" o:connecttype="custom" o:connectlocs="2432846,1597917;1923650,3195834;0,3195834;0,3195200;1445894,3195200;1955089,1597283;1446097,0;1923651,0;2432846,1597917" o:connectangles="0,0,0,0,0,0,0,0,0"/>
              </v:shape>
              <v:rect id="Rectangle 40" o:spid="_x0000_s1029" style="position:absolute;left:64073;top:66604;width:32004;height:62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" fillcolor="#30947d [3215]" stroked="f" strokeweight="1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C9449" w14:textId="77777777" w:rsidR="002C2634" w:rsidRDefault="002C263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6DC35C5" wp14:editId="2907A401">
              <wp:simplePos x="0" y="0"/>
              <wp:positionH relativeFrom="page">
                <wp:posOffset>237067</wp:posOffset>
              </wp:positionH>
              <wp:positionV relativeFrom="page">
                <wp:posOffset>214489</wp:posOffset>
              </wp:positionV>
              <wp:extent cx="9590314" cy="7338605"/>
              <wp:effectExtent l="0" t="0" r="5715" b="0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9590314" cy="7338605"/>
                        <a:chOff x="0" y="0"/>
                        <a:chExt cx="9590314" cy="7338605"/>
                      </a:xfrm>
                    </wpg:grpSpPr>
                    <wps:wsp>
                      <wps:cNvPr id="6" name="Rectangle 40">
                        <a:extLst/>
                      </wps:cNvPr>
                      <wps:cNvSpPr/>
                      <wps:spPr>
                        <a:xfrm>
                          <a:off x="6389914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40" descr="City Scape" hidden="1" title="Hero Image">
                        <a:extLst/>
                      </wps:cNvPr>
                      <wps:cNvSpPr/>
                      <wps:spPr>
                        <a:xfrm>
                          <a:off x="6389914" y="0"/>
                          <a:ext cx="32004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alphaModFix amt="50000"/>
                          </a:blip>
                          <a:srcRect/>
                          <a:stretch>
                            <a:fillRect l="-51496" r="-999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31">
                        <a:extLst/>
                      </wps:cNvPr>
                      <wps:cNvSpPr/>
                      <wps:spPr>
                        <a:xfrm>
                          <a:off x="3189514" y="0"/>
                          <a:ext cx="3200400" cy="4910328"/>
                        </a:xfrm>
                        <a:custGeom>
                          <a:avLst/>
                          <a:gdLst>
                            <a:gd name="connsiteX0" fmla="*/ 0 w 3199766"/>
                            <a:gd name="connsiteY0" fmla="*/ 0 h 4908598"/>
                            <a:gd name="connsiteX1" fmla="*/ 3199765 w 3199766"/>
                            <a:gd name="connsiteY1" fmla="*/ 0 h 4908598"/>
                            <a:gd name="connsiteX2" fmla="*/ 3199765 w 3199766"/>
                            <a:gd name="connsiteY2" fmla="*/ 2054859 h 4908598"/>
                            <a:gd name="connsiteX3" fmla="*/ 3199766 w 3199766"/>
                            <a:gd name="connsiteY3" fmla="*/ 2054859 h 4908598"/>
                            <a:gd name="connsiteX4" fmla="*/ 3199766 w 3199766"/>
                            <a:gd name="connsiteY4" fmla="*/ 2800875 h 4908598"/>
                            <a:gd name="connsiteX5" fmla="*/ 3199764 w 3199766"/>
                            <a:gd name="connsiteY5" fmla="*/ 2800875 h 4908598"/>
                            <a:gd name="connsiteX6" fmla="*/ 3199764 w 3199766"/>
                            <a:gd name="connsiteY6" fmla="*/ 4255855 h 4908598"/>
                            <a:gd name="connsiteX7" fmla="*/ 1600629 w 3199766"/>
                            <a:gd name="connsiteY7" fmla="*/ 4908598 h 4908598"/>
                            <a:gd name="connsiteX8" fmla="*/ 859 w 3199766"/>
                            <a:gd name="connsiteY8" fmla="*/ 4255595 h 4908598"/>
                            <a:gd name="connsiteX9" fmla="*/ 859 w 3199766"/>
                            <a:gd name="connsiteY9" fmla="*/ 2800875 h 4908598"/>
                            <a:gd name="connsiteX10" fmla="*/ 859 w 3199766"/>
                            <a:gd name="connsiteY10" fmla="*/ 2398078 h 4908598"/>
                            <a:gd name="connsiteX11" fmla="*/ 0 w 3199766"/>
                            <a:gd name="connsiteY11" fmla="*/ 2398078 h 4908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199766" h="4908598">
                              <a:moveTo>
                                <a:pt x="0" y="0"/>
                              </a:moveTo>
                              <a:lnTo>
                                <a:pt x="3199765" y="0"/>
                              </a:lnTo>
                              <a:lnTo>
                                <a:pt x="3199765" y="2054859"/>
                              </a:lnTo>
                              <a:lnTo>
                                <a:pt x="3199766" y="2054859"/>
                              </a:lnTo>
                              <a:lnTo>
                                <a:pt x="3199766" y="2800875"/>
                              </a:lnTo>
                              <a:lnTo>
                                <a:pt x="3199764" y="2800875"/>
                              </a:lnTo>
                              <a:lnTo>
                                <a:pt x="3199764" y="4255855"/>
                              </a:lnTo>
                              <a:lnTo>
                                <a:pt x="1600629" y="4908598"/>
                              </a:lnTo>
                              <a:lnTo>
                                <a:pt x="859" y="4255595"/>
                              </a:lnTo>
                              <a:lnTo>
                                <a:pt x="859" y="2800875"/>
                              </a:lnTo>
                              <a:lnTo>
                                <a:pt x="859" y="2398078"/>
                              </a:lnTo>
                              <a:lnTo>
                                <a:pt x="0" y="23980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28">
                        <a:extLst/>
                      </wps:cNvPr>
                      <wps:cNvSpPr/>
                      <wps:spPr>
                        <a:xfrm rot="5400000">
                          <a:off x="3188561" y="2468200"/>
                          <a:ext cx="3200400" cy="3200400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eform: Shape 25">
                        <a:extLst/>
                      </wps:cNvPr>
                      <wps:cNvSpPr/>
                      <wps:spPr>
                        <a:xfrm>
                          <a:off x="6389914" y="4484915"/>
                          <a:ext cx="3199130" cy="2853690"/>
                        </a:xfrm>
                        <a:custGeom>
                          <a:avLst/>
                          <a:gdLst>
                            <a:gd name="connsiteX0" fmla="*/ 1599250 w 3199132"/>
                            <a:gd name="connsiteY0" fmla="*/ 0 h 2854156"/>
                            <a:gd name="connsiteX1" fmla="*/ 3199132 w 3199132"/>
                            <a:gd name="connsiteY1" fmla="*/ 653099 h 2854156"/>
                            <a:gd name="connsiteX2" fmla="*/ 3199132 w 3199132"/>
                            <a:gd name="connsiteY2" fmla="*/ 2108031 h 2854156"/>
                            <a:gd name="connsiteX3" fmla="*/ 3199132 w 3199132"/>
                            <a:gd name="connsiteY3" fmla="*/ 2108031 h 2854156"/>
                            <a:gd name="connsiteX4" fmla="*/ 3199132 w 3199132"/>
                            <a:gd name="connsiteY4" fmla="*/ 2854156 h 2854156"/>
                            <a:gd name="connsiteX5" fmla="*/ 0 w 3199132"/>
                            <a:gd name="connsiteY5" fmla="*/ 2854156 h 2854156"/>
                            <a:gd name="connsiteX6" fmla="*/ 0 w 3199132"/>
                            <a:gd name="connsiteY6" fmla="*/ 2108031 h 2854156"/>
                            <a:gd name="connsiteX7" fmla="*/ 2 w 3199132"/>
                            <a:gd name="connsiteY7" fmla="*/ 2108031 h 2854156"/>
                            <a:gd name="connsiteX8" fmla="*/ 2 w 3199132"/>
                            <a:gd name="connsiteY8" fmla="*/ 652839 h 2854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99132" h="2854156">
                              <a:moveTo>
                                <a:pt x="1599250" y="0"/>
                              </a:moveTo>
                              <a:lnTo>
                                <a:pt x="3199132" y="653099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108031"/>
                              </a:lnTo>
                              <a:lnTo>
                                <a:pt x="3199132" y="2854156"/>
                              </a:lnTo>
                              <a:lnTo>
                                <a:pt x="0" y="2854156"/>
                              </a:lnTo>
                              <a:lnTo>
                                <a:pt x="0" y="2108031"/>
                              </a:lnTo>
                              <a:lnTo>
                                <a:pt x="2" y="2108031"/>
                              </a:lnTo>
                              <a:lnTo>
                                <a:pt x="2" y="6528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eform: Shape 18">
                        <a:extLst/>
                      </wps:cNvPr>
                      <wps:cNvSpPr>
                        <a:spLocks/>
                      </wps:cNvSpPr>
                      <wps:spPr>
                        <a:xfrm rot="16200000">
                          <a:off x="6419392" y="3933379"/>
                          <a:ext cx="3136392" cy="3191256"/>
                        </a:xfrm>
                        <a:custGeom>
                          <a:avLst/>
                          <a:gdLst>
                            <a:gd name="connsiteX0" fmla="*/ 3120391 w 3120391"/>
                            <a:gd name="connsiteY0" fmla="*/ 1599883 h 3199765"/>
                            <a:gd name="connsiteX1" fmla="*/ 2467292 w 3120391"/>
                            <a:gd name="connsiteY1" fmla="*/ 3199765 h 3199765"/>
                            <a:gd name="connsiteX2" fmla="*/ 0 w 3120391"/>
                            <a:gd name="connsiteY2" fmla="*/ 3199765 h 3199765"/>
                            <a:gd name="connsiteX3" fmla="*/ 0 w 3120391"/>
                            <a:gd name="connsiteY3" fmla="*/ 3199130 h 3199765"/>
                            <a:gd name="connsiteX4" fmla="*/ 1854517 w 3120391"/>
                            <a:gd name="connsiteY4" fmla="*/ 3199130 h 3199765"/>
                            <a:gd name="connsiteX5" fmla="*/ 2507616 w 3120391"/>
                            <a:gd name="connsiteY5" fmla="*/ 1599248 h 3199765"/>
                            <a:gd name="connsiteX6" fmla="*/ 1854777 w 3120391"/>
                            <a:gd name="connsiteY6" fmla="*/ 0 h 3199765"/>
                            <a:gd name="connsiteX7" fmla="*/ 2467293 w 3120391"/>
                            <a:gd name="connsiteY7" fmla="*/ 0 h 3199765"/>
                            <a:gd name="connsiteX8" fmla="*/ 3120391 w 3120391"/>
                            <a:gd name="connsiteY8" fmla="*/ 1599883 h 3199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20391" h="3199765">
                              <a:moveTo>
                                <a:pt x="3120391" y="1599883"/>
                              </a:moveTo>
                              <a:lnTo>
                                <a:pt x="2467292" y="3199765"/>
                              </a:lnTo>
                              <a:lnTo>
                                <a:pt x="0" y="3199765"/>
                              </a:lnTo>
                              <a:lnTo>
                                <a:pt x="0" y="3199130"/>
                              </a:lnTo>
                              <a:lnTo>
                                <a:pt x="1854517" y="3199130"/>
                              </a:lnTo>
                              <a:lnTo>
                                <a:pt x="2507616" y="1599248"/>
                              </a:lnTo>
                              <a:lnTo>
                                <a:pt x="1854777" y="0"/>
                              </a:lnTo>
                              <a:lnTo>
                                <a:pt x="2467293" y="0"/>
                              </a:lnTo>
                              <a:lnTo>
                                <a:pt x="3120391" y="15998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40" hidden="1">
                        <a:extLst/>
                      </wps:cNvPr>
                      <wps:cNvSpPr/>
                      <wps:spPr>
                        <a:xfrm>
                          <a:off x="0" y="5007429"/>
                          <a:ext cx="3200400" cy="22857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40" descr="Geometric Building" hidden="1" title="Geometric Building">
                        <a:extLst/>
                      </wps:cNvPr>
                      <wps:cNvSpPr/>
                      <wps:spPr>
                        <a:xfrm>
                          <a:off x="0" y="5007429"/>
                          <a:ext cx="3187337" cy="227838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alphaModFix amt="5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95400</wp14:pctWidth>
              </wp14:sizeRelH>
              <wp14:sizeRelV relativeFrom="page">
                <wp14:pctHeight>94500</wp14:pctHeight>
              </wp14:sizeRelV>
            </wp:anchor>
          </w:drawing>
        </mc:Choice>
        <mc:Fallback>
          <w:pict>
            <v:group w14:anchorId="59B00298" id="Group 5" o:spid="_x0000_s1026" style="position:absolute;margin-left:18.65pt;margin-top:16.9pt;width:755.15pt;height:577.85pt;z-index:251663360;mso-width-percent:954;mso-height-percent:945;mso-position-horizontal-relative:page;mso-position-vertical-relative:page;mso-width-percent:954;mso-height-percent:945" coordsize="95903,73386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">
              <o:lock v:ext="edit" aspectratio="t"/>
              <v:rect id="Rectangle 40" o:spid="_x0000_s1027" style="position:absolute;left:63899;width:32004;height:73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" fillcolor="#30947d [3215]" stroked="f" strokeweight="1pt"/>
              <v:rect id="Rectangle 40" o:spid="_x0000_s1028" alt="City Scape" style="position:absolute;left:63899;width:32004;height:73152;visibility:hidden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" stroked="f" strokeweight="1pt">
                <v:fill r:id="rId3" o:title="City Scape" opacity=".5" recolor="t" rotate="t" type="frame"/>
              </v:rect>
              <v:shape id="Freeform: Shape 31" o:spid="_x0000_s1029" style="position:absolute;left:31895;width:32004;height:49103;visibility:visible;mso-wrap-style:square;v-text-anchor:middle" coordsize="3199766,49085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" path="m,l3199765,r,2054859l3199766,2054859r,746016l3199764,2800875r,1454980l1600629,4908598,859,4255595r,-1454720l859,2398078r-859,l,xe" fillcolor="#00d10f [3205]" stroked="f" strokeweight="1pt">
                <v:stroke joinstyle="miter"/>
                <v:path arrowok="t" o:connecttype="custom" o:connectlocs="0,0;3200399,0;3200399,2055583;3200400,2055583;3200400,2801862;3200398,2801862;3200398,4257355;1600946,4910328;859,4257095;859,2801862;859,2398923;0,2398923" o:connectangles="0,0,0,0,0,0,0,0,0,0,0,0"/>
              </v:shape>
              <v:shape id="Freeform: Shape 28" o:spid="_x0000_s1030" style="position:absolute;left:31885;top:24682;width:32004;height:32004;rotation:90;visibility:visible;mso-wrap-style:square;v-text-anchor:middle" coordsize="3120391,3199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" path="m3120391,1599883l2467292,3199765,,3199765r,-635l1854517,3199130,2507616,1599248,1854777,r612516,l3120391,1599883xe" fillcolor="#00d10f [3205]" stroked="f" strokeweight="1pt">
                <v:fill opacity="46003f"/>
                <v:stroke joinstyle="miter"/>
                <v:path arrowok="t" o:connecttype="custom" o:connectlocs="3200400,1600201;2530555,3200400;0,3200400;0,3199765;1902068,3199765;2571913,1599565;1902335,0;2530556,0;3200400,1600201" o:connectangles="0,0,0,0,0,0,0,0,0"/>
              </v:shape>
              <v:shape id="Freeform: Shape 25" o:spid="_x0000_s1031" style="position:absolute;left:63899;top:44849;width:31991;height:28537;visibility:visible;mso-wrap-style:square;v-text-anchor:middle" coordsize="3199132,2854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" path="m1599250,l3199132,653099r,1454932l3199132,2108031r,746125l,2854156,,2108031r2,l2,652839,1599250,xe" fillcolor="#00d10f [3205]" stroked="f" strokeweight="1pt">
                <v:stroke joinstyle="miter"/>
                <v:path arrowok="t" o:connecttype="custom" o:connectlocs="1599249,0;3199130,652992;3199130,2107687;3199130,2107687;3199130,2853690;0,2853690;0,2107687;2,2107687;2,652732" o:connectangles="0,0,0,0,0,0,0,0,0"/>
              </v:shape>
              <v:shape id="Freeform: Shape 18" o:spid="_x0000_s1032" style="position:absolute;left:64194;top:39333;width:31364;height:31913;rotation:-90;visibility:visible;mso-wrap-style:square;v-text-anchor:middle" coordsize="3120391,3199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" path="m3120391,1599883l2467292,3199765,,3199765r,-635l1854517,3199130,2507616,1599248,1854777,r612516,l3120391,1599883xe" fillcolor="#00d10f [3205]" stroked="f" strokeweight="1pt">
                <v:fill opacity="46003f"/>
                <v:stroke joinstyle="miter"/>
                <v:path arrowok="t" o:connecttype="custom" o:connectlocs="3136392,1595628;2479944,3191256;0,3191256;0,3190623;1864027,3190623;2520475,1594995;1864288,0;2479945,0;3136392,1595628" o:connectangles="0,0,0,0,0,0,0,0,0"/>
              </v:shape>
              <v:rect id="Rectangle 40" o:spid="_x0000_s1033" style="position:absolute;top:50074;width:32004;height:22857;visibility:hidden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" fillcolor="#30947d [3215]" stroked="f" strokeweight="1pt"/>
              <v:rect id="Rectangle 40" o:spid="_x0000_s1034" alt="Geometric Building" style="position:absolute;top:50074;width:31873;height:22784;visibility:hidden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" stroked="f" strokeweight="1pt">
                <v:fill r:id="rId4" o:title="Geometric Building" opacity=".5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CF62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224A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3330E49"/>
    <w:multiLevelType w:val="multilevel"/>
    <w:tmpl w:val="52A4F67A"/>
    <w:numStyleLink w:val="Style1"/>
  </w:abstractNum>
  <w:abstractNum w:abstractNumId="5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0947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64FD3"/>
    <w:multiLevelType w:val="hybridMultilevel"/>
    <w:tmpl w:val="3FECB2F8"/>
    <w:lvl w:ilvl="0" w:tplc="7DD829F0">
      <w:start w:val="61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46531"/>
    <w:multiLevelType w:val="hybridMultilevel"/>
    <w:tmpl w:val="BAF03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13362"/>
    <w:multiLevelType w:val="multilevel"/>
    <w:tmpl w:val="9930420C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5F837986"/>
    <w:multiLevelType w:val="hybridMultilevel"/>
    <w:tmpl w:val="94EED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3"/>
  </w:num>
  <w:num w:numId="5">
    <w:abstractNumId w:val="5"/>
  </w:num>
  <w:num w:numId="6">
    <w:abstractNumId w:val="6"/>
  </w:num>
  <w:num w:numId="7">
    <w:abstractNumId w:val="4"/>
  </w:num>
  <w:num w:numId="8">
    <w:abstractNumId w:val="11"/>
  </w:num>
  <w:num w:numId="9">
    <w:abstractNumId w:val="8"/>
  </w:num>
  <w:num w:numId="10">
    <w:abstractNumId w:val="9"/>
  </w:num>
  <w:num w:numId="11">
    <w:abstractNumId w:val="1"/>
  </w:num>
  <w:num w:numId="12">
    <w:abstractNumId w:val="0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E8"/>
    <w:rsid w:val="00004C89"/>
    <w:rsid w:val="00007244"/>
    <w:rsid w:val="00014D5B"/>
    <w:rsid w:val="00023293"/>
    <w:rsid w:val="00032CC8"/>
    <w:rsid w:val="000412DF"/>
    <w:rsid w:val="000470C3"/>
    <w:rsid w:val="0005081D"/>
    <w:rsid w:val="00053036"/>
    <w:rsid w:val="00061977"/>
    <w:rsid w:val="00070DA7"/>
    <w:rsid w:val="00083258"/>
    <w:rsid w:val="0008589E"/>
    <w:rsid w:val="0008782A"/>
    <w:rsid w:val="00093D85"/>
    <w:rsid w:val="0009483E"/>
    <w:rsid w:val="000A065A"/>
    <w:rsid w:val="000A66FC"/>
    <w:rsid w:val="000D72FC"/>
    <w:rsid w:val="00112F7C"/>
    <w:rsid w:val="00120DEC"/>
    <w:rsid w:val="00126C13"/>
    <w:rsid w:val="0014700A"/>
    <w:rsid w:val="00167C25"/>
    <w:rsid w:val="001B4EA3"/>
    <w:rsid w:val="001B6C0D"/>
    <w:rsid w:val="001C21B1"/>
    <w:rsid w:val="001D6CC4"/>
    <w:rsid w:val="001F577C"/>
    <w:rsid w:val="002015E1"/>
    <w:rsid w:val="00242A78"/>
    <w:rsid w:val="00260C67"/>
    <w:rsid w:val="002802CE"/>
    <w:rsid w:val="0028036B"/>
    <w:rsid w:val="002904EE"/>
    <w:rsid w:val="00297A1C"/>
    <w:rsid w:val="002B343F"/>
    <w:rsid w:val="002C2634"/>
    <w:rsid w:val="002D57B0"/>
    <w:rsid w:val="002F1024"/>
    <w:rsid w:val="003007A7"/>
    <w:rsid w:val="003222DC"/>
    <w:rsid w:val="003257E1"/>
    <w:rsid w:val="00325DEC"/>
    <w:rsid w:val="003361A1"/>
    <w:rsid w:val="003611B8"/>
    <w:rsid w:val="0037154D"/>
    <w:rsid w:val="00373A47"/>
    <w:rsid w:val="003A504D"/>
    <w:rsid w:val="003A592D"/>
    <w:rsid w:val="003B3DDC"/>
    <w:rsid w:val="003D3938"/>
    <w:rsid w:val="003F18A9"/>
    <w:rsid w:val="003F4FD8"/>
    <w:rsid w:val="004045E5"/>
    <w:rsid w:val="00421496"/>
    <w:rsid w:val="004251AC"/>
    <w:rsid w:val="0044367C"/>
    <w:rsid w:val="00453803"/>
    <w:rsid w:val="004732A8"/>
    <w:rsid w:val="00477697"/>
    <w:rsid w:val="00500564"/>
    <w:rsid w:val="00514EF5"/>
    <w:rsid w:val="00537DB2"/>
    <w:rsid w:val="005652B9"/>
    <w:rsid w:val="005B007C"/>
    <w:rsid w:val="005E59B6"/>
    <w:rsid w:val="005E5B15"/>
    <w:rsid w:val="0062123A"/>
    <w:rsid w:val="00656440"/>
    <w:rsid w:val="006676A1"/>
    <w:rsid w:val="00673093"/>
    <w:rsid w:val="00692385"/>
    <w:rsid w:val="006B2C09"/>
    <w:rsid w:val="006E2D42"/>
    <w:rsid w:val="006E3D45"/>
    <w:rsid w:val="006E47ED"/>
    <w:rsid w:val="00733159"/>
    <w:rsid w:val="0074206B"/>
    <w:rsid w:val="00747893"/>
    <w:rsid w:val="00780BF8"/>
    <w:rsid w:val="007813DC"/>
    <w:rsid w:val="00796B1F"/>
    <w:rsid w:val="007F525E"/>
    <w:rsid w:val="00806D18"/>
    <w:rsid w:val="008201F2"/>
    <w:rsid w:val="0083044C"/>
    <w:rsid w:val="008426AB"/>
    <w:rsid w:val="0085182D"/>
    <w:rsid w:val="00863AA7"/>
    <w:rsid w:val="008709F5"/>
    <w:rsid w:val="00877A91"/>
    <w:rsid w:val="008B721A"/>
    <w:rsid w:val="008C6024"/>
    <w:rsid w:val="008D262C"/>
    <w:rsid w:val="008D4EDA"/>
    <w:rsid w:val="008E3921"/>
    <w:rsid w:val="00911148"/>
    <w:rsid w:val="00925552"/>
    <w:rsid w:val="0094511B"/>
    <w:rsid w:val="009469B5"/>
    <w:rsid w:val="00947471"/>
    <w:rsid w:val="0096116C"/>
    <w:rsid w:val="009808E4"/>
    <w:rsid w:val="00991A53"/>
    <w:rsid w:val="0099484B"/>
    <w:rsid w:val="009A3B3D"/>
    <w:rsid w:val="00A60160"/>
    <w:rsid w:val="00A71DA8"/>
    <w:rsid w:val="00A75D43"/>
    <w:rsid w:val="00A97D40"/>
    <w:rsid w:val="00AF3A6B"/>
    <w:rsid w:val="00AF5FB0"/>
    <w:rsid w:val="00B10630"/>
    <w:rsid w:val="00B3647A"/>
    <w:rsid w:val="00B74BA4"/>
    <w:rsid w:val="00B8476B"/>
    <w:rsid w:val="00BB7D10"/>
    <w:rsid w:val="00BD3BEE"/>
    <w:rsid w:val="00BE15BA"/>
    <w:rsid w:val="00BE3584"/>
    <w:rsid w:val="00BE6E05"/>
    <w:rsid w:val="00BF3658"/>
    <w:rsid w:val="00C03322"/>
    <w:rsid w:val="00C04F2A"/>
    <w:rsid w:val="00C453B9"/>
    <w:rsid w:val="00C66D51"/>
    <w:rsid w:val="00CB0D1D"/>
    <w:rsid w:val="00CC24B6"/>
    <w:rsid w:val="00CC6558"/>
    <w:rsid w:val="00CD5D33"/>
    <w:rsid w:val="00CE11A8"/>
    <w:rsid w:val="00CF0BE8"/>
    <w:rsid w:val="00D0268F"/>
    <w:rsid w:val="00D056B2"/>
    <w:rsid w:val="00D0664A"/>
    <w:rsid w:val="00D0748E"/>
    <w:rsid w:val="00D30F1D"/>
    <w:rsid w:val="00D71A8B"/>
    <w:rsid w:val="00DA0DE0"/>
    <w:rsid w:val="00DE5609"/>
    <w:rsid w:val="00E0645C"/>
    <w:rsid w:val="00E41759"/>
    <w:rsid w:val="00E55D74"/>
    <w:rsid w:val="00E73EA4"/>
    <w:rsid w:val="00E76EAD"/>
    <w:rsid w:val="00E81234"/>
    <w:rsid w:val="00EA120D"/>
    <w:rsid w:val="00EA49C3"/>
    <w:rsid w:val="00EE0D42"/>
    <w:rsid w:val="00EF541D"/>
    <w:rsid w:val="00F06936"/>
    <w:rsid w:val="00F14789"/>
    <w:rsid w:val="00F30107"/>
    <w:rsid w:val="00F5441F"/>
    <w:rsid w:val="00F61360"/>
    <w:rsid w:val="00F716FF"/>
    <w:rsid w:val="00FC538A"/>
    <w:rsid w:val="00FC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A214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8589E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89E"/>
    <w:pPr>
      <w:keepNext/>
      <w:keepLines/>
      <w:pBdr>
        <w:bottom w:val="single" w:sz="4" w:space="2" w:color="00D10F" w:themeColor="accent2"/>
      </w:pBdr>
      <w:spacing w:before="240" w:after="240" w:line="240" w:lineRule="auto"/>
      <w:outlineLvl w:val="0"/>
    </w:pPr>
    <w:rPr>
      <w:rFonts w:asciiTheme="majorHAnsi" w:eastAsiaTheme="majorEastAsia" w:hAnsiTheme="majorHAnsi" w:cstheme="majorBidi"/>
      <w:caps/>
      <w:noProof/>
      <w:color w:val="0691D1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BE358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00D10F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E358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09C0B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E358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680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E358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9C0B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E358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680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E358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6807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E358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6807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E358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6807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08589E"/>
    <w:rPr>
      <w:rFonts w:asciiTheme="majorHAnsi" w:eastAsiaTheme="majorEastAsia" w:hAnsiTheme="majorHAnsi" w:cstheme="majorBidi"/>
      <w:i/>
      <w:iCs/>
      <w:color w:val="006807" w:themeColor="accent2" w:themeShade="8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BE358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691D1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8589E"/>
    <w:rPr>
      <w:rFonts w:asciiTheme="majorHAnsi" w:eastAsiaTheme="majorEastAsia" w:hAnsiTheme="majorHAnsi" w:cstheme="majorBidi"/>
      <w:color w:val="0691D1" w:themeColor="text1" w:themeTint="D9"/>
      <w:sz w:val="96"/>
      <w:szCs w:val="9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8589E"/>
    <w:rPr>
      <w:rFonts w:asciiTheme="majorHAnsi" w:eastAsiaTheme="majorEastAsia" w:hAnsiTheme="majorHAnsi" w:cstheme="majorBidi"/>
      <w:color w:val="00D10F" w:themeColor="accent2"/>
      <w:sz w:val="36"/>
      <w:szCs w:val="3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00D10F" w:themeColor="accent2"/>
    </w:rPr>
  </w:style>
  <w:style w:type="character" w:customStyle="1" w:styleId="Address3Char">
    <w:name w:val="Address 3 Char"/>
    <w:basedOn w:val="SubtitleChar"/>
    <w:link w:val="Address3"/>
    <w:semiHidden/>
    <w:rsid w:val="00260C67"/>
    <w:rPr>
      <w:rFonts w:ascii="Century Gothic" w:hAnsi="Century Gothic"/>
      <w:caps/>
      <w:color w:val="00D10F" w:themeColor="accent2"/>
      <w:spacing w:val="2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E3584"/>
    <w:pPr>
      <w:numPr>
        <w:ilvl w:val="1"/>
      </w:numPr>
      <w:spacing w:after="240"/>
    </w:pPr>
    <w:rPr>
      <w:caps/>
      <w:color w:val="07A8F3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8589E"/>
    <w:rPr>
      <w:caps/>
      <w:color w:val="07A8F3" w:themeColor="text1" w:themeTint="BF"/>
      <w:spacing w:val="2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74BA4"/>
    <w:pPr>
      <w:spacing w:before="100"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8589E"/>
    <w:rPr>
      <w:rFonts w:asciiTheme="majorHAnsi" w:eastAsiaTheme="majorEastAsia" w:hAnsiTheme="majorHAnsi" w:cstheme="majorBidi"/>
      <w:caps/>
      <w:noProof/>
      <w:color w:val="0691D1" w:themeColor="text1" w:themeTint="D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589E"/>
    <w:rPr>
      <w:rFonts w:asciiTheme="majorHAnsi" w:eastAsiaTheme="majorEastAsia" w:hAnsiTheme="majorHAnsi" w:cstheme="majorBidi"/>
      <w:color w:val="009C0B" w:themeColor="accent2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589E"/>
    <w:rPr>
      <w:rFonts w:asciiTheme="majorHAnsi" w:eastAsiaTheme="majorEastAsia" w:hAnsiTheme="majorHAnsi" w:cstheme="majorBidi"/>
      <w:color w:val="009C0B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589E"/>
    <w:rPr>
      <w:rFonts w:asciiTheme="majorHAnsi" w:eastAsiaTheme="majorEastAsia" w:hAnsiTheme="majorHAnsi" w:cstheme="majorBidi"/>
      <w:i/>
      <w:iCs/>
      <w:color w:val="00680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89E"/>
    <w:rPr>
      <w:rFonts w:asciiTheme="majorHAnsi" w:eastAsiaTheme="majorEastAsia" w:hAnsiTheme="majorHAnsi" w:cstheme="majorBidi"/>
      <w:b/>
      <w:bCs/>
      <w:color w:val="006807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89E"/>
    <w:rPr>
      <w:rFonts w:asciiTheme="majorHAnsi" w:eastAsiaTheme="majorEastAsia" w:hAnsiTheme="majorHAnsi" w:cstheme="majorBidi"/>
      <w:color w:val="006807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89E"/>
    <w:rPr>
      <w:rFonts w:asciiTheme="majorHAnsi" w:eastAsiaTheme="majorEastAsia" w:hAnsiTheme="majorHAnsi" w:cstheme="majorBidi"/>
      <w:i/>
      <w:iCs/>
      <w:color w:val="006807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3584"/>
    <w:pPr>
      <w:spacing w:line="240" w:lineRule="auto"/>
    </w:pPr>
    <w:rPr>
      <w:b/>
      <w:bCs/>
      <w:color w:val="07A8F3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semiHidden/>
    <w:rsid w:val="00BE3584"/>
    <w:rPr>
      <w:b/>
      <w:bCs/>
    </w:rPr>
  </w:style>
  <w:style w:type="character" w:styleId="Emphasis">
    <w:name w:val="Emphasis"/>
    <w:basedOn w:val="DefaultParagraphFont"/>
    <w:uiPriority w:val="20"/>
    <w:semiHidden/>
    <w:rsid w:val="00BE3584"/>
    <w:rPr>
      <w:i/>
      <w:iCs/>
      <w:color w:val="056FA0" w:themeColor="text1"/>
    </w:rPr>
  </w:style>
  <w:style w:type="paragraph" w:styleId="NoSpacing">
    <w:name w:val="No Spacing"/>
    <w:uiPriority w:val="1"/>
    <w:qFormat/>
    <w:rsid w:val="00BE358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B3DDC"/>
    <w:pPr>
      <w:spacing w:after="0" w:line="240" w:lineRule="auto"/>
      <w:jc w:val="center"/>
    </w:pPr>
    <w:rPr>
      <w:rFonts w:asciiTheme="majorHAnsi" w:hAnsiTheme="majorHAnsi"/>
      <w:b/>
      <w:noProof/>
      <w:color w:val="FBFBFB" w:themeColor="background1"/>
      <w:sz w:val="44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3B3DDC"/>
    <w:rPr>
      <w:rFonts w:asciiTheme="majorHAnsi" w:hAnsiTheme="majorHAnsi"/>
      <w:b/>
      <w:noProof/>
      <w:color w:val="FBFBFB" w:themeColor="background1"/>
      <w:sz w:val="44"/>
      <w:szCs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E3584"/>
    <w:pPr>
      <w:pBdr>
        <w:top w:val="single" w:sz="24" w:space="4" w:color="00D10F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0C67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BE3584"/>
    <w:rPr>
      <w:i/>
      <w:iCs/>
      <w:color w:val="25B5F8" w:themeColor="text1" w:themeTint="A6"/>
    </w:rPr>
  </w:style>
  <w:style w:type="character" w:styleId="IntenseEmphasis">
    <w:name w:val="Intense Emphasis"/>
    <w:basedOn w:val="DefaultParagraphFont"/>
    <w:uiPriority w:val="21"/>
    <w:semiHidden/>
    <w:rsid w:val="00BE3584"/>
    <w:rPr>
      <w:b/>
      <w:bCs/>
      <w:i/>
      <w:iCs/>
      <w:caps w:val="0"/>
      <w:smallCaps w:val="0"/>
      <w:strike w:val="0"/>
      <w:dstrike w:val="0"/>
      <w:color w:val="00D10F" w:themeColor="accent2"/>
    </w:rPr>
  </w:style>
  <w:style w:type="character" w:styleId="SubtleReference">
    <w:name w:val="Subtle Reference"/>
    <w:basedOn w:val="DefaultParagraphFont"/>
    <w:uiPriority w:val="31"/>
    <w:semiHidden/>
    <w:rsid w:val="00BE3584"/>
    <w:rPr>
      <w:caps w:val="0"/>
      <w:smallCaps/>
      <w:color w:val="07A8F3" w:themeColor="text1" w:themeTint="BF"/>
      <w:spacing w:val="0"/>
      <w:u w:val="single" w:color="56C6F9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BE358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semiHidden/>
    <w:rsid w:val="00BE358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3584"/>
    <w:pPr>
      <w:outlineLvl w:val="9"/>
    </w:pPr>
  </w:style>
  <w:style w:type="paragraph" w:styleId="Header">
    <w:name w:val="header"/>
    <w:basedOn w:val="Normal"/>
    <w:link w:val="Head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styleId="Hashtag">
    <w:name w:val="Hashtag"/>
    <w:basedOn w:val="DefaultParagraphFont"/>
    <w:uiPriority w:val="99"/>
    <w:semiHidden/>
    <w:rsid w:val="00260C67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rsid w:val="00260C67"/>
    <w:rPr>
      <w:color w:val="808080"/>
      <w:shd w:val="clear" w:color="auto" w:fill="E6E6E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8589E"/>
    <w:rPr>
      <w:sz w:val="22"/>
    </w:rPr>
  </w:style>
  <w:style w:type="paragraph" w:styleId="Footer">
    <w:name w:val="footer"/>
    <w:basedOn w:val="Normal"/>
    <w:link w:val="Foot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589E"/>
    <w:rPr>
      <w:sz w:val="22"/>
    </w:rPr>
  </w:style>
  <w:style w:type="paragraph" w:customStyle="1" w:styleId="Heading1Alt">
    <w:name w:val="Heading 1 Alt"/>
    <w:basedOn w:val="Normal"/>
    <w:next w:val="Normal"/>
    <w:qFormat/>
    <w:rsid w:val="0008589E"/>
    <w:pPr>
      <w:pBdr>
        <w:bottom w:val="single" w:sz="4" w:space="2" w:color="FBFBFB" w:themeColor="background1"/>
      </w:pBdr>
      <w:spacing w:before="240" w:after="240" w:line="240" w:lineRule="auto"/>
    </w:pPr>
    <w:rPr>
      <w:rFonts w:asciiTheme="majorHAnsi" w:hAnsiTheme="majorHAnsi"/>
      <w:b/>
      <w:caps/>
      <w:color w:val="FBFBFB" w:themeColor="background1"/>
      <w:sz w:val="40"/>
    </w:rPr>
  </w:style>
  <w:style w:type="paragraph" w:styleId="ListNumber">
    <w:name w:val="List Number"/>
    <w:basedOn w:val="Normal"/>
    <w:uiPriority w:val="99"/>
    <w:rsid w:val="0008589E"/>
    <w:pPr>
      <w:numPr>
        <w:numId w:val="10"/>
      </w:numPr>
      <w:spacing w:before="120" w:line="240" w:lineRule="auto"/>
    </w:pPr>
    <w:rPr>
      <w:noProof/>
      <w:color w:val="FBFBFB" w:themeColor="background1"/>
    </w:rPr>
  </w:style>
  <w:style w:type="paragraph" w:customStyle="1" w:styleId="NormalonDarkBackground">
    <w:name w:val="Normal on Dark Background"/>
    <w:basedOn w:val="Normal"/>
    <w:qFormat/>
    <w:rsid w:val="0008589E"/>
    <w:rPr>
      <w:rFonts w:cs="Arial"/>
      <w:noProof/>
      <w:color w:val="FBFBFB" w:themeColor="background1"/>
      <w:szCs w:val="22"/>
    </w:rPr>
  </w:style>
  <w:style w:type="character" w:styleId="PlaceholderText">
    <w:name w:val="Placeholder Text"/>
    <w:basedOn w:val="DefaultParagraphFont"/>
    <w:uiPriority w:val="99"/>
    <w:semiHidden/>
    <w:rsid w:val="00D71A8B"/>
    <w:rPr>
      <w:color w:val="808080"/>
    </w:rPr>
  </w:style>
  <w:style w:type="paragraph" w:customStyle="1" w:styleId="ContactInfo">
    <w:name w:val="Contact Info"/>
    <w:basedOn w:val="Normal"/>
    <w:qFormat/>
    <w:rsid w:val="00F5441F"/>
    <w:pPr>
      <w:spacing w:after="0" w:line="240" w:lineRule="auto"/>
    </w:pPr>
    <w:rPr>
      <w:rFonts w:asciiTheme="majorHAnsi" w:hAnsiTheme="majorHAnsi"/>
      <w:b/>
      <w:caps/>
      <w:color w:val="30947D" w:themeColor="text2"/>
      <w:sz w:val="24"/>
      <w:szCs w:val="24"/>
    </w:rPr>
  </w:style>
  <w:style w:type="paragraph" w:customStyle="1" w:styleId="Heading1SpaceAbove">
    <w:name w:val="Heading 1 Space Above"/>
    <w:basedOn w:val="Heading1"/>
    <w:qFormat/>
    <w:rsid w:val="00B8476B"/>
    <w:pPr>
      <w:spacing w:before="2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brinadumas/Library/Containers/com.microsoft.Word/Data/Library/Application%20Support/Microsoft/Office/16.0/DTS/Search/%7bF73B1587-E995-DF46-95B4-BB23F5E440E2%7dtf16412211.dotx" TargetMode="External"/></Relationships>
</file>

<file path=word/theme/theme1.xml><?xml version="1.0" encoding="utf-8"?>
<a:theme xmlns:a="http://schemas.openxmlformats.org/drawingml/2006/main" name="Office Theme">
  <a:themeElements>
    <a:clrScheme name="CED Clinic">
      <a:dk1>
        <a:srgbClr val="056FA0"/>
      </a:dk1>
      <a:lt1>
        <a:srgbClr val="FBFBFB"/>
      </a:lt1>
      <a:dk2>
        <a:srgbClr val="30947D"/>
      </a:dk2>
      <a:lt2>
        <a:srgbClr val="E7E6E6"/>
      </a:lt2>
      <a:accent1>
        <a:srgbClr val="6ABC4B"/>
      </a:accent1>
      <a:accent2>
        <a:srgbClr val="00D10F"/>
      </a:accent2>
      <a:accent3>
        <a:srgbClr val="A5A5A5"/>
      </a:accent3>
      <a:accent4>
        <a:srgbClr val="00BDE1"/>
      </a:accent4>
      <a:accent5>
        <a:srgbClr val="5B9BD5"/>
      </a:accent5>
      <a:accent6>
        <a:srgbClr val="70AD47"/>
      </a:accent6>
      <a:hlink>
        <a:srgbClr val="0563C1"/>
      </a:hlink>
      <a:folHlink>
        <a:srgbClr val="6CFBB8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F0E948-AE20-48A2-A376-73B07D642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2C8FDD-3273-49CD-877B-C2E4B3FF4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6E1E8A-33A8-4804-AF88-5F18417EA37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EAEEFA7-B188-1648-9B12-338415AFA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Architecture brochure.dotx</Template>
  <TotalTime>0</TotalTime>
  <Pages>2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2019-06-26T17:19:00Z</dcterms:created>
  <dcterms:modified xsi:type="dcterms:W3CDTF">2019-06-27T18:36:00Z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